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53" w:rsidRPr="00940C14" w:rsidRDefault="00E34453">
      <w:pPr>
        <w:rPr>
          <w:u w:val="single"/>
        </w:rPr>
      </w:pPr>
    </w:p>
    <w:p w:rsidR="00E34453" w:rsidRDefault="00E34453"/>
    <w:p w:rsidR="00E34453" w:rsidRDefault="00E34453"/>
    <w:p w:rsidR="00E34453" w:rsidRDefault="00E34453"/>
    <w:p w:rsidR="00E34453" w:rsidRDefault="00E34453" w:rsidP="00940C14">
      <w:pPr>
        <w:jc w:val="center"/>
        <w:rPr>
          <w:b/>
          <w:sz w:val="96"/>
          <w:szCs w:val="96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2.1pt;margin-top:-.35pt;width:431.55pt;height:58.35pt;z-index:-251665408;visibility:visible" fillcolor="yellow" strokeweight="1.5pt">
            <v:shadow on="t" type="perspective" color="#796000" opacity=".5" offset="1pt" offset2="-1pt"/>
            <v:textbox>
              <w:txbxContent>
                <w:p w:rsidR="00E34453" w:rsidRDefault="00E34453"/>
              </w:txbxContent>
            </v:textbox>
          </v:shape>
        </w:pict>
      </w:r>
      <w:r>
        <w:rPr>
          <w:b/>
          <w:sz w:val="96"/>
          <w:szCs w:val="96"/>
        </w:rPr>
        <w:t>ORIOKO BANDERA</w:t>
      </w:r>
    </w:p>
    <w:p w:rsidR="00E34453" w:rsidRPr="00940C14" w:rsidRDefault="00E34453" w:rsidP="00940C14">
      <w:pPr>
        <w:jc w:val="center"/>
        <w:rPr>
          <w:b/>
          <w:sz w:val="48"/>
          <w:szCs w:val="48"/>
          <w:u w:val="single"/>
        </w:rPr>
      </w:pPr>
      <w:r w:rsidRPr="00940C14">
        <w:rPr>
          <w:b/>
          <w:sz w:val="48"/>
          <w:szCs w:val="48"/>
          <w:u w:val="single"/>
        </w:rPr>
        <w:t>2015eko Uztailaren 19</w:t>
      </w:r>
      <w:r>
        <w:rPr>
          <w:b/>
          <w:sz w:val="48"/>
          <w:szCs w:val="48"/>
          <w:u w:val="single"/>
        </w:rPr>
        <w:t>a</w:t>
      </w:r>
    </w:p>
    <w:p w:rsidR="00E34453" w:rsidRDefault="00E34453" w:rsidP="00940C14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Arratsaldeko 18:00tan</w:t>
      </w:r>
    </w:p>
    <w:p w:rsidR="00E34453" w:rsidRDefault="00E34453" w:rsidP="00940C14">
      <w:pPr>
        <w:jc w:val="center"/>
        <w:rPr>
          <w:b/>
          <w:sz w:val="48"/>
          <w:szCs w:val="48"/>
        </w:rPr>
      </w:pPr>
    </w:p>
    <w:p w:rsidR="00E34453" w:rsidRPr="00D45CD1" w:rsidRDefault="00E34453" w:rsidP="00940C14">
      <w:pPr>
        <w:jc w:val="center"/>
        <w:rPr>
          <w:b/>
          <w:sz w:val="72"/>
          <w:szCs w:val="72"/>
        </w:rPr>
      </w:pPr>
      <w:r w:rsidRPr="00D45CD1">
        <w:rPr>
          <w:b/>
          <w:sz w:val="72"/>
          <w:szCs w:val="72"/>
        </w:rPr>
        <w:t>TRAINERUAK</w:t>
      </w:r>
    </w:p>
    <w:p w:rsidR="00E34453" w:rsidRDefault="00E34453" w:rsidP="00940C14">
      <w:pPr>
        <w:jc w:val="center"/>
        <w:rPr>
          <w:b/>
          <w:sz w:val="48"/>
          <w:szCs w:val="48"/>
        </w:rPr>
      </w:pPr>
    </w:p>
    <w:p w:rsidR="00E34453" w:rsidRDefault="00E34453" w:rsidP="00940C14">
      <w:pPr>
        <w:jc w:val="center"/>
        <w:rPr>
          <w:b/>
          <w:sz w:val="44"/>
          <w:szCs w:val="44"/>
        </w:rPr>
      </w:pPr>
      <w:r w:rsidRPr="00940C14">
        <w:rPr>
          <w:b/>
          <w:sz w:val="44"/>
          <w:szCs w:val="44"/>
        </w:rPr>
        <w:t>GipuzkoakoEmakumezkoen VI. Traineru Liga</w:t>
      </w:r>
    </w:p>
    <w:p w:rsidR="00E34453" w:rsidRDefault="00E34453" w:rsidP="00D822E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6. Jardunaldia</w:t>
      </w:r>
    </w:p>
    <w:p w:rsidR="00E34453" w:rsidRPr="00D822EA" w:rsidRDefault="00E34453" w:rsidP="00D822EA">
      <w:pPr>
        <w:jc w:val="center"/>
        <w:rPr>
          <w:b/>
          <w:sz w:val="44"/>
          <w:szCs w:val="44"/>
        </w:rPr>
      </w:pPr>
    </w:p>
    <w:p w:rsidR="00E34453" w:rsidRPr="00D822EA" w:rsidRDefault="00E34453">
      <w:pPr>
        <w:rPr>
          <w:b/>
          <w:sz w:val="36"/>
          <w:szCs w:val="36"/>
          <w:u w:val="single"/>
        </w:rPr>
      </w:pPr>
      <w:r w:rsidRPr="00940C14">
        <w:rPr>
          <w:b/>
          <w:sz w:val="36"/>
          <w:szCs w:val="36"/>
          <w:u w:val="single"/>
        </w:rPr>
        <w:t>ANTOLATZAILEAK</w:t>
      </w:r>
    </w:p>
    <w:p w:rsidR="00E34453" w:rsidRDefault="00E34453">
      <w:pPr>
        <w:rPr>
          <w:b/>
          <w:sz w:val="96"/>
          <w:szCs w:val="96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6pt;margin-top:48pt;width:55.4pt;height:84.6pt;z-index:251653120;visibility:visible">
            <v:imagedata r:id="rId5" o:title=""/>
          </v:shape>
        </w:pict>
      </w:r>
      <w:r>
        <w:rPr>
          <w:noProof/>
          <w:lang w:eastAsia="es-ES"/>
        </w:rPr>
        <w:pict>
          <v:shape id="0 Imagen" o:spid="_x0000_s1028" type="#_x0000_t75" style="position:absolute;margin-left:98.25pt;margin-top:60.6pt;width:91.9pt;height:64.5pt;z-index:-251664384;visibility:visible">
            <v:imagedata r:id="rId6" o:title=""/>
          </v:shape>
        </w:pict>
      </w:r>
      <w:r>
        <w:rPr>
          <w:noProof/>
          <w:lang w:eastAsia="es-ES"/>
        </w:rPr>
        <w:pict>
          <v:shape id="_x0000_s1029" type="#_x0000_t75" style="position:absolute;margin-left:241.1pt;margin-top:33.65pt;width:67.35pt;height:96pt;z-index:251654144;visibility:visible">
            <v:imagedata r:id="rId7" o:title=""/>
          </v:shape>
        </w:pict>
      </w:r>
      <w:r>
        <w:rPr>
          <w:noProof/>
          <w:lang w:eastAsia="es-ES"/>
        </w:rPr>
        <w:pict>
          <v:shape id="_x0000_s1030" type="#_x0000_t75" style="position:absolute;margin-left:352.2pt;margin-top:49.05pt;width:84.6pt;height:79.95pt;z-index:251655168;visibility:visible">
            <v:imagedata r:id="rId8" o:title=""/>
          </v:shape>
        </w:pict>
      </w:r>
    </w:p>
    <w:p w:rsidR="00E34453" w:rsidRDefault="00E34453" w:rsidP="00EF687B">
      <w:pPr>
        <w:rPr>
          <w:sz w:val="96"/>
          <w:szCs w:val="96"/>
        </w:rPr>
      </w:pPr>
    </w:p>
    <w:p w:rsidR="00E34453" w:rsidRDefault="00E34453" w:rsidP="00EF687B">
      <w:pPr>
        <w:rPr>
          <w:sz w:val="32"/>
          <w:szCs w:val="32"/>
        </w:rPr>
      </w:pPr>
    </w:p>
    <w:p w:rsidR="00E34453" w:rsidRDefault="00E34453" w:rsidP="00EF687B">
      <w:pPr>
        <w:rPr>
          <w:sz w:val="32"/>
          <w:szCs w:val="32"/>
        </w:rPr>
      </w:pPr>
    </w:p>
    <w:p w:rsidR="00E34453" w:rsidRDefault="00E34453" w:rsidP="00EF687B">
      <w:pPr>
        <w:rPr>
          <w:sz w:val="32"/>
          <w:szCs w:val="32"/>
        </w:rPr>
      </w:pPr>
    </w:p>
    <w:p w:rsidR="00E34453" w:rsidRPr="00EF687B" w:rsidRDefault="00E34453" w:rsidP="00EF687B">
      <w:pPr>
        <w:rPr>
          <w:sz w:val="32"/>
          <w:szCs w:val="32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DOSSIER DE REGATA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ORIOKO BANDERA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El día 19 de julio de 2015 se celebrará en el Campo de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Regatas de la ría en Orio, la 6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ª R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egata puntuable de la VI LIGA GIPUZKOANA FEMENINA DE TRAINERAS. La “ORIOKO BANDERA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” está organizada por el Ay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untamiento de Orio, la Federación Gipuzkoana de Remo y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el Club de Remo Orio.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REGATAS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El día 19 de julio de 2015 a las 18:00h.  dará comien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zo la regata “ORIOKO BANDERA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”. 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Las t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raineras se distribuirán en una tanda,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tal y como les corresponda por su posición en la Clasif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icación General de la Liga Gipuzkoana Femenina de Traineras al día de la regata.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La reg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ata tendrá un recorrido de 2.778 metros, con dos largos y una  ciaboga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, en la modalidad de contra-reloj individual.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sz w:val="28"/>
                <w:szCs w:val="28"/>
                <w:lang w:eastAsia="es-ES"/>
              </w:rPr>
              <w:t>*En las instalaciones del Club de Remo de Orio</w:t>
            </w:r>
            <w:r>
              <w:rPr>
                <w:rFonts w:ascii="Times New Roman" w:hAnsi="Times New Roman"/>
                <w:b/>
                <w:sz w:val="28"/>
                <w:szCs w:val="28"/>
                <w:lang w:eastAsia="es-ES"/>
              </w:rPr>
              <w:t>está</w:t>
            </w:r>
            <w:r w:rsidRPr="00EF687B">
              <w:rPr>
                <w:rFonts w:ascii="Times New Roman" w:hAnsi="Times New Roman"/>
                <w:b/>
                <w:sz w:val="28"/>
                <w:szCs w:val="28"/>
                <w:lang w:eastAsia="es-ES"/>
              </w:rPr>
              <w:t xml:space="preserve"> previsto lo siguiente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:</w:t>
            </w:r>
          </w:p>
          <w:p w:rsidR="00E34453" w:rsidRPr="00EF687B" w:rsidRDefault="00E34453" w:rsidP="00EF687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El aparcamiento de los remolques, autobuses y vehículos de regata.</w:t>
            </w:r>
          </w:p>
          <w:p w:rsidR="00E34453" w:rsidRPr="00EF687B" w:rsidRDefault="00E34453" w:rsidP="00EF687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El embarque de las tripulaciones se realizará desde la rampa del Club de Remo.</w:t>
            </w:r>
          </w:p>
          <w:p w:rsidR="00E34453" w:rsidRPr="00EF687B" w:rsidRDefault="00E34453" w:rsidP="00EF687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Sala para la Oficina Permanente.</w:t>
            </w:r>
          </w:p>
          <w:p w:rsidR="00E34453" w:rsidRPr="00EF687B" w:rsidRDefault="00E34453" w:rsidP="00EF687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Sala para los Jueces-Arbitros.</w:t>
            </w:r>
          </w:p>
          <w:p w:rsidR="00E34453" w:rsidRPr="00EF687B" w:rsidRDefault="00E34453" w:rsidP="00EF687B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-    Sala para la reunión de Delegados.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Sala para el Control Antidopaje.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Vestuarios y duchas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sz w:val="28"/>
                <w:szCs w:val="28"/>
                <w:lang w:eastAsia="es-ES"/>
              </w:rPr>
              <w:t xml:space="preserve">*En el Muelle de la plaza está previsto,  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de acuerdo con el espacio disponible: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La carpa para el Jurado.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La carpa para los Delegados.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Espacio para prensa y televisión.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 xml:space="preserve">     -    Carpa VIP.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La reunión de Delegados se celebrará en el Club de Remo de Orio a las 16:30h.  del domingo 19 de julio de 2014.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Resultarán de apli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cación en la “ORIOKO BANDERA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” las normativas, reglame</w:t>
            </w:r>
            <w:r>
              <w:rPr>
                <w:rFonts w:ascii="Times New Roman" w:hAnsi="Times New Roman"/>
                <w:sz w:val="28"/>
                <w:szCs w:val="28"/>
                <w:lang w:eastAsia="es-ES"/>
              </w:rPr>
              <w:t>ntos y código de la Liga Gipuzkoana Femenina de Traineras</w:t>
            </w:r>
            <w:r w:rsidRPr="00EF687B">
              <w:rPr>
                <w:rFonts w:ascii="Times New Roman" w:hAnsi="Times New Roman"/>
                <w:sz w:val="28"/>
                <w:szCs w:val="28"/>
                <w:lang w:eastAsia="es-ES"/>
              </w:rPr>
              <w:t>.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  <w:t>ESTROPADAREN DOSSIERRA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</w:pPr>
            <w:r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  <w:t>ORIOKO BANDERA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2015ko uztailaren 19ean, Orioko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ibaiako estropada eremuan GIPUZKOAKO  EMAKUMEZKOEN TRAINERU LIGAko 6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. estropada puntuagarria 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>jokatuko da, “ORIOKO BANDERA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”. Jardunaldi hau Orioko Udala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>, Gipuzkoako Arraun Federazioa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eta Orio Arraunketa Elkarteak antolatzen dute. 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</w:tc>
      </w:tr>
      <w:tr w:rsidR="00E34453" w:rsidRPr="007B6E23" w:rsidTr="001139CB">
        <w:tc>
          <w:tcPr>
            <w:tcW w:w="102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val="eu-ES" w:eastAsia="es-ES"/>
              </w:rPr>
              <w:t>ESTROPADAK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2015ko uztailaren 19ean, arratsaldeko 18:00etan hasiko da “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>ORIOKO  BANDERA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”.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Ontziak 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txanda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ba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t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ean banatuta egongo dira. Txanda antolatzeko Gipuzkoako Emakumezkoen Traineru Ligako 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Sailkapen Nagusia hartuko da kon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tuan. 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>Estropadak 2.778 metrotako (1,5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itsas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milia) ibilbidea izango du, bi luze eta 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ziaboga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bat eta banakako erlojupek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o modalitatean.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b/>
                <w:sz w:val="28"/>
                <w:szCs w:val="28"/>
                <w:lang w:val="eu-ES" w:eastAsia="es-ES"/>
              </w:rPr>
              <w:t>* Orio Arraunketa Elkartean honako hau prestatu dugu: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Erremolkeak, autobusak eta estropadako autoentzat aparkamendua.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Traineruek urperatzeko Arraunketa Elkarteko arranpa erabiliko da.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Bulego Iraunkorrentzako gela.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Epaileentzako gela.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Ordezkarien bilerarako gela.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Osasun Kontrola egiteko gela.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 - Aldagelak eta dutxak.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b/>
                <w:sz w:val="28"/>
                <w:szCs w:val="28"/>
                <w:lang w:val="eu-ES" w:eastAsia="es-ES"/>
              </w:rPr>
              <w:t xml:space="preserve">* Plazako mollan, 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bertan dugun lekua ikusita, honako hau prestatu dugu</w:t>
            </w:r>
            <w:r w:rsidRPr="00EF687B">
              <w:rPr>
                <w:rFonts w:ascii="Times New Roman" w:hAnsi="Times New Roman"/>
                <w:b/>
                <w:sz w:val="28"/>
                <w:szCs w:val="28"/>
                <w:lang w:val="eu-ES" w:eastAsia="es-ES"/>
              </w:rPr>
              <w:t>: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- Epaileentzat lekua.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- Ordezkarientzat lekua.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- Telebista eta prentsa lekua.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    - VIP gunea.</w:t>
            </w: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Ordezkarien bilera Orio Arraunketa Elkartean izango da, 2015ko uztailaren 19ean arratsaldek</w:t>
            </w:r>
            <w:r>
              <w:rPr>
                <w:rFonts w:ascii="Times New Roman" w:hAnsi="Times New Roman"/>
                <w:sz w:val="28"/>
                <w:szCs w:val="28"/>
                <w:lang w:val="eu-ES" w:eastAsia="es-ES"/>
              </w:rPr>
              <w:t xml:space="preserve">o 16:30etan .“ORIOKO BANDERA” jardunaldian Gipuzkoako Emakumezko Traineru Ligaren </w:t>
            </w:r>
            <w:r w:rsidRPr="00EF687B">
              <w:rPr>
                <w:rFonts w:ascii="Times New Roman" w:hAnsi="Times New Roman"/>
                <w:sz w:val="28"/>
                <w:szCs w:val="28"/>
                <w:lang w:val="eu-ES" w:eastAsia="es-ES"/>
              </w:rPr>
              <w:t>kode eta araudiak erabiliko da.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0D3ACF">
        <w:tc>
          <w:tcPr>
            <w:tcW w:w="87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DOSIER DE REGATA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  <w:r w:rsidRPr="00EF687B">
        <w:rPr>
          <w:rFonts w:ascii="Times New Roman" w:hAnsi="Times New Roman"/>
          <w:sz w:val="24"/>
          <w:szCs w:val="24"/>
          <w:lang w:eastAsia="es-ES"/>
        </w:rPr>
        <w:tab/>
      </w: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  <w:r>
        <w:rPr>
          <w:noProof/>
          <w:lang w:eastAsia="es-ES"/>
        </w:rPr>
        <w:pict>
          <v:shape id="Imagen 10" o:spid="_x0000_s1031" type="#_x0000_t75" style="position:absolute;left:0;text-align:left;margin-left:19.2pt;margin-top:3.6pt;width:368.25pt;height:245.2pt;z-index:251664384;visibility:visible">
            <v:imagedata r:id="rId9" o:title=""/>
          </v:shape>
        </w:pict>
      </w: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  <w:r>
        <w:rPr>
          <w:noProof/>
          <w:lang w:eastAsia="es-ES"/>
        </w:rPr>
        <w:pict>
          <v:shape id="Imagen 5" o:spid="_x0000_s1032" type="#_x0000_t75" style="position:absolute;left:0;text-align:left;margin-left:19.15pt;margin-top:2.6pt;width:377.5pt;height:229.3pt;z-index:251663360;visibility:visible">
            <v:imagedata r:id="rId10" o:title=""/>
          </v:shape>
        </w:pict>
      </w: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tbl>
      <w:tblPr>
        <w:tblW w:w="10188" w:type="dxa"/>
        <w:tblLook w:val="01E0"/>
      </w:tblPr>
      <w:tblGrid>
        <w:gridCol w:w="288"/>
        <w:gridCol w:w="2520"/>
        <w:gridCol w:w="7380"/>
      </w:tblGrid>
      <w:tr w:rsidR="00E34453" w:rsidRPr="007B6E23" w:rsidTr="001139CB">
        <w:tc>
          <w:tcPr>
            <w:tcW w:w="288" w:type="dxa"/>
          </w:tcPr>
          <w:p w:rsidR="00E34453" w:rsidRPr="00EF687B" w:rsidRDefault="00E34453" w:rsidP="00EF68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</w:tc>
        <w:tc>
          <w:tcPr>
            <w:tcW w:w="2520" w:type="dxa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</w:tc>
        <w:tc>
          <w:tcPr>
            <w:tcW w:w="7380" w:type="dxa"/>
          </w:tcPr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u-ES" w:eastAsia="es-ES"/>
              </w:rPr>
            </w:pPr>
          </w:p>
        </w:tc>
      </w:tr>
      <w:tr w:rsidR="00E34453" w:rsidRPr="007B6E23" w:rsidTr="001139CB">
        <w:tc>
          <w:tcPr>
            <w:tcW w:w="288" w:type="dxa"/>
          </w:tcPr>
          <w:p w:rsidR="00E34453" w:rsidRPr="00EF687B" w:rsidRDefault="00E34453" w:rsidP="00EF68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</w:tc>
        <w:tc>
          <w:tcPr>
            <w:tcW w:w="9900" w:type="dxa"/>
            <w:gridSpan w:val="2"/>
          </w:tcPr>
          <w:p w:rsidR="00E34453" w:rsidRPr="00EF687B" w:rsidRDefault="00E34453" w:rsidP="00EF68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s-ES"/>
              </w:rPr>
            </w:pPr>
          </w:p>
        </w:tc>
      </w:tr>
    </w:tbl>
    <w:p w:rsidR="00E34453" w:rsidRPr="00EF687B" w:rsidRDefault="00E34453" w:rsidP="0037491F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ESTROPADA EREMUA – CAMPO DE REGATAS</w:t>
            </w:r>
          </w:p>
        </w:tc>
      </w:tr>
    </w:tbl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  <w:r w:rsidRPr="007B6E23">
        <w:rPr>
          <w:rFonts w:ascii="Times New Roman" w:hAnsi="Times New Roman"/>
          <w:noProof/>
          <w:sz w:val="24"/>
          <w:szCs w:val="24"/>
          <w:lang w:eastAsia="es-ES"/>
        </w:rPr>
        <w:pict>
          <v:shape id="Imagen 6" o:spid="_x0000_i1025" type="#_x0000_t75" style="width:507pt;height:331.5pt;visibility:visible">
            <v:imagedata r:id="rId11" o:title=""/>
          </v:shape>
        </w:pic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s-ES"/>
        </w:rPr>
      </w:pPr>
      <w:r w:rsidRPr="00EF687B">
        <w:rPr>
          <w:rFonts w:ascii="Times New Roman" w:hAnsi="Times New Roman"/>
          <w:b/>
          <w:sz w:val="28"/>
          <w:szCs w:val="28"/>
          <w:lang w:eastAsia="es-ES"/>
        </w:rPr>
        <w:t>Estropadaren</w:t>
      </w:r>
      <w:r>
        <w:rPr>
          <w:rFonts w:ascii="Times New Roman" w:hAnsi="Times New Roman"/>
          <w:b/>
          <w:sz w:val="28"/>
          <w:szCs w:val="28"/>
          <w:lang w:eastAsia="es-ES"/>
        </w:rPr>
        <w:t xml:space="preserve"> </w:t>
      </w:r>
      <w:r w:rsidRPr="00EF687B">
        <w:rPr>
          <w:rFonts w:ascii="Times New Roman" w:hAnsi="Times New Roman"/>
          <w:b/>
          <w:sz w:val="28"/>
          <w:szCs w:val="28"/>
          <w:lang w:eastAsia="es-ES"/>
        </w:rPr>
        <w:t>arduraduna-Responsable de la Regata</w: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s-ES"/>
        </w:rPr>
      </w:pPr>
      <w:r w:rsidRPr="00EF687B">
        <w:rPr>
          <w:rFonts w:ascii="Times New Roman" w:hAnsi="Times New Roman"/>
          <w:b/>
          <w:sz w:val="28"/>
          <w:szCs w:val="28"/>
          <w:lang w:eastAsia="es-ES"/>
        </w:rPr>
        <w:t>Joxe Carrera: 679.41.76.34</w: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s-ES"/>
        </w:rPr>
      </w:pPr>
      <w:r w:rsidRPr="00EF687B">
        <w:rPr>
          <w:rFonts w:ascii="Times New Roman" w:hAnsi="Times New Roman"/>
          <w:b/>
          <w:sz w:val="28"/>
          <w:szCs w:val="28"/>
          <w:lang w:eastAsia="es-ES"/>
        </w:rPr>
        <w:t>orioae@orio-ae.com</w: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 xml:space="preserve">LOCALIZACION - KOKAPENA </w:t>
            </w:r>
          </w:p>
        </w:tc>
      </w:tr>
    </w:tbl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  <w:r>
        <w:rPr>
          <w:noProof/>
          <w:lang w:eastAsia="es-ES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Llamada con línea 1 13" o:spid="_x0000_s1033" type="#_x0000_t47" style="position:absolute;left:0;text-align:left;margin-left:342pt;margin-top:.1pt;width:112pt;height:178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" adj="-7068,11109,-1157,1090" fillcolor="yellow">
            <v:textbox>
              <w:txbxContent>
                <w:p w:rsidR="00E34453" w:rsidRPr="00363503" w:rsidRDefault="00E34453" w:rsidP="00EF687B">
                  <w:pPr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363503">
                    <w:rPr>
                      <w:b/>
                      <w:sz w:val="16"/>
                      <w:szCs w:val="16"/>
                      <w:u w:val="single"/>
                    </w:rPr>
                    <w:t>CRO ORIO AE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Bulegoiraunkorra.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Epaileengela.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Delegatuengela.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Antidoping gela.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Atoientzakoaparkalekua.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Dutxak eta aldagelak.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Uretaratzekoarrapala.</w:t>
                  </w:r>
                </w:p>
                <w:p w:rsidR="00E34453" w:rsidRDefault="00E34453" w:rsidP="00EF687B">
                  <w:pPr>
                    <w:rPr>
                      <w:sz w:val="16"/>
                      <w:szCs w:val="16"/>
                    </w:rPr>
                  </w:pPr>
                </w:p>
                <w:p w:rsidR="00E34453" w:rsidRPr="00363503" w:rsidRDefault="00E34453" w:rsidP="00EF687B">
                  <w:pPr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363503">
                    <w:rPr>
                      <w:b/>
                      <w:sz w:val="16"/>
                      <w:szCs w:val="16"/>
                      <w:u w:val="single"/>
                    </w:rPr>
                    <w:t>CRO ORIO AE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 w:rsidRPr="00363503">
                    <w:rPr>
                      <w:sz w:val="16"/>
                      <w:szCs w:val="16"/>
                    </w:rPr>
                    <w:t>Oficina permanente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Sala de jueces.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Sala de delegados. 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Antidoping.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Parking remolques.</w:t>
                  </w:r>
                </w:p>
                <w:p w:rsidR="00E3445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Duchas y vestuarios.</w:t>
                  </w:r>
                </w:p>
                <w:p w:rsidR="00E34453" w:rsidRPr="00363503" w:rsidRDefault="00E34453" w:rsidP="00EF687B">
                  <w:pPr>
                    <w:numPr>
                      <w:ilvl w:val="0"/>
                      <w:numId w:val="2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Rampa de embarque.</w:t>
                  </w:r>
                </w:p>
              </w:txbxContent>
            </v:textbox>
            <o:callout v:ext="edit" minusy="t"/>
          </v:shape>
        </w:pic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  <w:r>
        <w:rPr>
          <w:noProof/>
          <w:lang w:eastAsia="es-ES"/>
        </w:rPr>
        <w:pict>
          <v:shape id="Llamada con línea 1 12" o:spid="_x0000_s1034" type="#_x0000_t47" style="position:absolute;left:0;text-align:left;margin-left:-27pt;margin-top:303.15pt;width:117.05pt;height:117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" adj="41225,24383,22707,1653" fillcolor="yellow">
            <v:textbox>
              <w:txbxContent>
                <w:p w:rsidR="00E34453" w:rsidRPr="007110B5" w:rsidRDefault="00E34453" w:rsidP="00EF687B">
                  <w:pPr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b/>
                      <w:sz w:val="16"/>
                      <w:szCs w:val="16"/>
                      <w:u w:val="single"/>
                    </w:rPr>
                    <w:t>ORIOKO KAIA</w:t>
                  </w:r>
                </w:p>
                <w:p w:rsidR="00E34453" w:rsidRDefault="00E34453" w:rsidP="00EF687B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Epaileak.</w:t>
                  </w:r>
                </w:p>
                <w:p w:rsidR="00E34453" w:rsidRDefault="00E34453" w:rsidP="00EF687B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Delegatuak.</w:t>
                  </w:r>
                </w:p>
                <w:p w:rsidR="00E34453" w:rsidRDefault="00E34453" w:rsidP="00EF687B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Prentsa.</w:t>
                  </w:r>
                </w:p>
                <w:p w:rsidR="00E34453" w:rsidRDefault="00E34453" w:rsidP="00EF687B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VIP.</w:t>
                  </w:r>
                </w:p>
                <w:p w:rsidR="00E34453" w:rsidRDefault="00E34453" w:rsidP="00EF687B">
                  <w:pPr>
                    <w:rPr>
                      <w:sz w:val="16"/>
                      <w:szCs w:val="16"/>
                    </w:rPr>
                  </w:pPr>
                </w:p>
                <w:p w:rsidR="00E34453" w:rsidRDefault="00E34453" w:rsidP="00EF687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  <w:u w:val="single"/>
                    </w:rPr>
                    <w:t>MUELLE</w:t>
                  </w:r>
                  <w:r w:rsidRPr="007110B5">
                    <w:rPr>
                      <w:b/>
                      <w:sz w:val="16"/>
                      <w:szCs w:val="16"/>
                      <w:u w:val="single"/>
                    </w:rPr>
                    <w:t xml:space="preserve"> DE ORIO</w:t>
                  </w:r>
                </w:p>
                <w:p w:rsidR="00E34453" w:rsidRDefault="00E34453" w:rsidP="00EF687B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Jurado.</w:t>
                  </w:r>
                </w:p>
                <w:p w:rsidR="00E34453" w:rsidRDefault="00E34453" w:rsidP="00EF687B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Delegados.</w:t>
                  </w:r>
                </w:p>
                <w:p w:rsidR="00E34453" w:rsidRDefault="00E34453" w:rsidP="00EF687B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Prensa.</w:t>
                  </w:r>
                </w:p>
                <w:p w:rsidR="00E34453" w:rsidRPr="007110B5" w:rsidRDefault="00E34453" w:rsidP="00EF687B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VIP.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es-ES"/>
        </w:rPr>
        <w:pict>
          <v:shape id="Imagen 11" o:spid="_x0000_s1035" type="#_x0000_t75" alt="ORIO.jpg" style="position:absolute;left:0;text-align:left;margin-left:36pt;margin-top:-128.85pt;width:368.35pt;height:623.8pt;z-index:251656192;visibility:visible">
            <v:imagedata r:id="rId12" o:title=""/>
          </v:shape>
        </w:pict>
      </w: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8"/>
                <w:szCs w:val="28"/>
                <w:lang w:eastAsia="es-ES"/>
              </w:rPr>
              <w:t>BABESLEAK / PATROCINADORES</w:t>
            </w:r>
          </w:p>
        </w:tc>
      </w:tr>
    </w:tbl>
    <w:p w:rsidR="00E34453" w:rsidRPr="00EF687B" w:rsidRDefault="00E34453" w:rsidP="00D72F55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D72F55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tbl>
      <w:tblPr>
        <w:tblW w:w="0" w:type="auto"/>
        <w:tblLook w:val="01E0"/>
      </w:tblPr>
      <w:tblGrid>
        <w:gridCol w:w="8720"/>
      </w:tblGrid>
      <w:tr w:rsidR="00E34453" w:rsidRPr="007B6E23" w:rsidTr="001139CB">
        <w:tc>
          <w:tcPr>
            <w:tcW w:w="10220" w:type="dxa"/>
            <w:shd w:val="clear" w:color="auto" w:fill="339966"/>
          </w:tcPr>
          <w:p w:rsidR="00E34453" w:rsidRPr="00EF687B" w:rsidRDefault="00E34453" w:rsidP="00EF68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4"/>
                <w:szCs w:val="24"/>
                <w:lang w:eastAsia="es-ES"/>
              </w:rPr>
            </w:pPr>
            <w:r w:rsidRPr="00EF687B">
              <w:rPr>
                <w:rFonts w:ascii="Times New Roman" w:hAnsi="Times New Roman"/>
                <w:b/>
                <w:color w:val="FFFF00"/>
                <w:sz w:val="24"/>
                <w:szCs w:val="24"/>
                <w:lang w:eastAsia="es-ES"/>
              </w:rPr>
              <w:t>ANTOLATZAILEAK / ORGANIZAN</w:t>
            </w:r>
          </w:p>
        </w:tc>
      </w:tr>
    </w:tbl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0"/>
          <w:szCs w:val="20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rPr>
          <w:rFonts w:ascii="Times New Roman" w:hAnsi="Times New Roman"/>
          <w:sz w:val="24"/>
          <w:szCs w:val="24"/>
          <w:lang w:val="eu-ES" w:eastAsia="es-ES"/>
        </w:rPr>
      </w:pPr>
    </w:p>
    <w:p w:rsidR="00E34453" w:rsidRPr="00EF687B" w:rsidRDefault="00E34453" w:rsidP="00EF687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ES"/>
        </w:rPr>
      </w:pPr>
    </w:p>
    <w:p w:rsidR="00E34453" w:rsidRDefault="00E34453" w:rsidP="00EF687B">
      <w:pPr>
        <w:rPr>
          <w:sz w:val="96"/>
          <w:szCs w:val="96"/>
        </w:rPr>
      </w:pPr>
      <w:r>
        <w:rPr>
          <w:noProof/>
          <w:lang w:eastAsia="es-ES"/>
        </w:rPr>
        <w:pict>
          <v:shape id="_x0000_s1036" type="#_x0000_t75" style="position:absolute;margin-left:262.95pt;margin-top:53.55pt;width:135.4pt;height:95pt;z-index:-251654144;visibility:visible">
            <v:imagedata r:id="rId6" o:title=""/>
          </v:shape>
        </w:pict>
      </w:r>
      <w:r>
        <w:rPr>
          <w:noProof/>
          <w:lang w:eastAsia="es-ES"/>
        </w:rPr>
        <w:pict>
          <v:shape id="_x0000_s1037" type="#_x0000_t75" style="position:absolute;margin-left:43.25pt;margin-top:23.35pt;width:88.4pt;height:135pt;z-index:251661312;visibility:visible">
            <v:imagedata r:id="rId5" o:title=""/>
          </v:shape>
        </w:pict>
      </w:r>
    </w:p>
    <w:p w:rsidR="00E34453" w:rsidRPr="00EF687B" w:rsidRDefault="00E34453" w:rsidP="00EF687B">
      <w:pPr>
        <w:rPr>
          <w:sz w:val="96"/>
          <w:szCs w:val="96"/>
        </w:rPr>
      </w:pPr>
      <w:r>
        <w:rPr>
          <w:noProof/>
          <w:lang w:eastAsia="es-ES"/>
        </w:rPr>
        <w:pict>
          <v:shape id="_x0000_s1038" type="#_x0000_t75" style="position:absolute;margin-left:261.55pt;margin-top:216.7pt;width:137.1pt;height:129.55pt;z-index:251659264;visibility:visible">
            <v:imagedata r:id="rId8" o:title=""/>
          </v:shape>
        </w:pict>
      </w:r>
      <w:r>
        <w:rPr>
          <w:noProof/>
          <w:lang w:eastAsia="es-ES"/>
        </w:rPr>
        <w:pict>
          <v:shape id="_x0000_s1039" type="#_x0000_t75" style="position:absolute;margin-left:31.1pt;margin-top:192.7pt;width:104.15pt;height:148.5pt;z-index:251660288;visibility:visible">
            <v:imagedata r:id="rId7" o:title=""/>
          </v:shape>
        </w:pict>
      </w:r>
    </w:p>
    <w:sectPr w:rsidR="00E34453" w:rsidRPr="00EF687B" w:rsidSect="008D6233">
      <w:pgSz w:w="11906" w:h="16838"/>
      <w:pgMar w:top="56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4F11"/>
    <w:multiLevelType w:val="hybridMultilevel"/>
    <w:tmpl w:val="5D54F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209BF"/>
    <w:multiLevelType w:val="hybridMultilevel"/>
    <w:tmpl w:val="4836C6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41025"/>
    <w:multiLevelType w:val="hybridMultilevel"/>
    <w:tmpl w:val="9E2A4A96"/>
    <w:lvl w:ilvl="0" w:tplc="C0AAD81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100E15"/>
    <w:multiLevelType w:val="hybridMultilevel"/>
    <w:tmpl w:val="E6F62F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7817"/>
    <w:rsid w:val="00051779"/>
    <w:rsid w:val="000738C3"/>
    <w:rsid w:val="00096ADC"/>
    <w:rsid w:val="000D3ACF"/>
    <w:rsid w:val="001139CB"/>
    <w:rsid w:val="001C3905"/>
    <w:rsid w:val="001F529D"/>
    <w:rsid w:val="002509DF"/>
    <w:rsid w:val="002F5F24"/>
    <w:rsid w:val="0032458B"/>
    <w:rsid w:val="00331F42"/>
    <w:rsid w:val="00363503"/>
    <w:rsid w:val="0037491F"/>
    <w:rsid w:val="003756B0"/>
    <w:rsid w:val="0039448F"/>
    <w:rsid w:val="004008C1"/>
    <w:rsid w:val="00456A88"/>
    <w:rsid w:val="00477501"/>
    <w:rsid w:val="0064469C"/>
    <w:rsid w:val="00687817"/>
    <w:rsid w:val="007110B5"/>
    <w:rsid w:val="007753F3"/>
    <w:rsid w:val="007B6E23"/>
    <w:rsid w:val="008040BF"/>
    <w:rsid w:val="00865CFA"/>
    <w:rsid w:val="008D6233"/>
    <w:rsid w:val="008F0FF5"/>
    <w:rsid w:val="009033DE"/>
    <w:rsid w:val="00940C14"/>
    <w:rsid w:val="0094666D"/>
    <w:rsid w:val="009D5647"/>
    <w:rsid w:val="00A30887"/>
    <w:rsid w:val="00A7451E"/>
    <w:rsid w:val="00AD5E23"/>
    <w:rsid w:val="00B93F19"/>
    <w:rsid w:val="00BD0CC9"/>
    <w:rsid w:val="00BD7557"/>
    <w:rsid w:val="00D45CD1"/>
    <w:rsid w:val="00D72F55"/>
    <w:rsid w:val="00D742E5"/>
    <w:rsid w:val="00D822EA"/>
    <w:rsid w:val="00E34453"/>
    <w:rsid w:val="00EF687B"/>
    <w:rsid w:val="00FC7F7E"/>
    <w:rsid w:val="00FF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7817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rsid w:val="00EF68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552</Words>
  <Characters>3038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ORIOKO BANDERA</dc:title>
  <dc:subject/>
  <dc:creator>USUSARIO</dc:creator>
  <cp:keywords/>
  <dc:description/>
  <cp:lastModifiedBy>user</cp:lastModifiedBy>
  <cp:revision>2</cp:revision>
  <dcterms:created xsi:type="dcterms:W3CDTF">2015-07-10T17:50:00Z</dcterms:created>
  <dcterms:modified xsi:type="dcterms:W3CDTF">2015-07-10T17:50:00Z</dcterms:modified>
</cp:coreProperties>
</file>